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75585" w14:textId="77777777" w:rsidR="00643AF5" w:rsidRPr="001E1E13" w:rsidRDefault="00643AF5" w:rsidP="00643AF5">
      <w:pPr>
        <w:jc w:val="center"/>
        <w:rPr>
          <w:rFonts w:ascii="TH SarabunIT๙" w:hAnsi="TH SarabunIT๙" w:cs="TH SarabunIT๙"/>
          <w:b/>
          <w:bCs/>
        </w:rPr>
      </w:pPr>
      <w:r w:rsidRPr="001E1E13">
        <w:rPr>
          <w:rFonts w:ascii="TH SarabunIT๙" w:hAnsi="TH SarabunIT๙" w:cs="TH SarabunIT๙"/>
        </w:rPr>
        <w:object w:dxaOrig="1870" w:dyaOrig="2068" w14:anchorId="189C8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75pt;height:102pt" o:ole="" fillcolor="window">
            <v:imagedata r:id="rId6" o:title=""/>
          </v:shape>
          <o:OLEObject Type="Embed" ProgID="MSDraw" ShapeID="_x0000_i1025" DrawAspect="Content" ObjectID="_1775557509" r:id="rId7">
            <o:FieldCodes>\* MERGEFORMAT</o:FieldCodes>
          </o:OLEObject>
        </w:object>
      </w:r>
    </w:p>
    <w:p w14:paraId="16A8B42C" w14:textId="77777777" w:rsidR="00643AF5" w:rsidRDefault="00643AF5" w:rsidP="00643AF5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ประกาศสำนักงานตำรวจแห่งชาติ</w:t>
      </w:r>
    </w:p>
    <w:p w14:paraId="6114C231" w14:textId="77777777" w:rsidR="00643AF5" w:rsidRPr="001E1E13" w:rsidRDefault="00643AF5" w:rsidP="00643AF5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เรื่อง ประกาศผู้ชนะการเสนอราคา เช่าเครื่องถ่ายเอกสาร โดยวิธีเฉพาะเจาะจง</w:t>
      </w:r>
    </w:p>
    <w:p w14:paraId="746AB334" w14:textId="77777777" w:rsidR="00643AF5" w:rsidRPr="001E1E13" w:rsidRDefault="00643AF5" w:rsidP="00643AF5">
      <w:pPr>
        <w:jc w:val="center"/>
        <w:rPr>
          <w:rFonts w:ascii="TH SarabunIT๙" w:hAnsi="TH SarabunIT๙" w:cs="TH SarabunIT๙"/>
        </w:rPr>
      </w:pPr>
      <w:r w:rsidRPr="001E1E13">
        <w:rPr>
          <w:rFonts w:ascii="TH SarabunIT๙" w:hAnsi="TH SarabunIT๙" w:cs="TH SarabunIT๙"/>
        </w:rPr>
        <w:t>*******</w:t>
      </w:r>
      <w:r w:rsidRPr="001E1E13">
        <w:rPr>
          <w:rFonts w:ascii="TH SarabunIT๙" w:hAnsi="TH SarabunIT๙" w:cs="TH SarabunIT๙"/>
          <w:cs/>
        </w:rPr>
        <w:t>******************</w:t>
      </w:r>
      <w:r w:rsidRPr="001E1E13">
        <w:rPr>
          <w:rFonts w:ascii="TH SarabunIT๙" w:hAnsi="TH SarabunIT๙" w:cs="TH SarabunIT๙"/>
        </w:rPr>
        <w:t>*********</w:t>
      </w:r>
    </w:p>
    <w:p w14:paraId="3C69D730" w14:textId="77777777" w:rsidR="00643AF5" w:rsidRDefault="00643AF5" w:rsidP="00643AF5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  <w:cs/>
        </w:rPr>
        <w:t>ตาม</w:t>
      </w:r>
      <w:r>
        <w:rPr>
          <w:rFonts w:ascii="TH SarabunIT๙" w:hAnsi="TH SarabunIT๙" w:cs="TH SarabunIT๙" w:hint="cs"/>
          <w:sz w:val="32"/>
          <w:szCs w:val="32"/>
          <w:cs/>
        </w:rPr>
        <w:t>ที่ สำนักงานตำรวจแห่งชาติ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ได้มีโครงการ เช่าเครื่องถ่ายเอกสาร โดยวิธีเฉพาะเจาะจง นั้น</w:t>
      </w:r>
    </w:p>
    <w:p w14:paraId="43712BAC" w14:textId="2BEB745F" w:rsidR="00643AF5" w:rsidRDefault="00643AF5" w:rsidP="00643AF5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เครื่องถ่ายเอกสาร จำนวน 1 รายการ ผู้ได้รับการคัดเลือก ได้แก่ บริษัท ชา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เทค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พอยท์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ซัพ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พลาย แอนด์ เซอร์วิส จำกัด (ขายปลีก,ให้บริการ) โดยเสนอราคา เป็นเงินทั้งสิ้น ๑๔,๕๐๘.๔๕.- บาท (หนึ่งหมื่นสี่พันห้าร้อยแปดบาทสี่สิบห้าสตางค์) รวมภาษีมูลค่าเพิ่มและภาษีอื่น ค่าขนส่ง ค่าจดทะเบียน และค่าใช้จ่ายอื่น ๆ ทั้งปวง</w:t>
      </w:r>
    </w:p>
    <w:p w14:paraId="67A53A27" w14:textId="77777777" w:rsidR="00643AF5" w:rsidRDefault="00643AF5" w:rsidP="00643AF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8B4CDBF" w14:textId="77777777" w:rsidR="00643AF5" w:rsidRPr="001E1E13" w:rsidRDefault="00643AF5" w:rsidP="00643AF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B460196" w14:textId="23F36CC6" w:rsidR="00643AF5" w:rsidRDefault="00643AF5" w:rsidP="00643AF5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 ณ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 พุทธศักราช ๒๕๖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</w:p>
    <w:p w14:paraId="27B7B23B" w14:textId="77777777" w:rsidR="00643AF5" w:rsidRPr="001E1E13" w:rsidRDefault="00643AF5" w:rsidP="00643AF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D3D5A00" w14:textId="77777777" w:rsidR="00643AF5" w:rsidRPr="001E1E13" w:rsidRDefault="00643AF5" w:rsidP="00643AF5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พันตำรวจเอก  </w:t>
      </w:r>
      <w:r w:rsidRPr="001E1E13">
        <w:rPr>
          <w:noProof/>
          <w:sz w:val="32"/>
          <w:szCs w:val="32"/>
        </w:rPr>
        <w:drawing>
          <wp:inline distT="0" distB="0" distL="0" distR="0" wp14:anchorId="124F6086" wp14:editId="0A36AFA7">
            <wp:extent cx="1285173" cy="495300"/>
            <wp:effectExtent l="0" t="0" r="0" b="0"/>
            <wp:docPr id="664479940" name="รูปภาพ 2" descr="รูปภาพประกอบด้วย ข้อความ, ลายมือ, จดหมาย, เครื่องเขีย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07366" name="รูปภาพ 2" descr="รูปภาพประกอบด้วย ข้อความ, ลายมือ, จดหมาย, เครื่องเขียน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9814" b="53960" l="33672" r="85704">
                                  <a14:foregroundMark x1="43614" y1="47897" x2="43614" y2="47897"/>
                                  <a14:foregroundMark x1="37155" y1="49153" x2="37155" y2="49153"/>
                                  <a14:foregroundMark x1="35123" y1="50355" x2="35123" y2="50355"/>
                                  <a14:foregroundMark x1="33672" y1="53523" x2="33672" y2="53523"/>
                                  <a14:foregroundMark x1="51089" y1="51720" x2="51089" y2="51720"/>
                                  <a14:foregroundMark x1="56749" y1="50628" x2="56749" y2="50628"/>
                                  <a14:foregroundMark x1="65457" y1="49481" x2="65457" y2="49481"/>
                                  <a14:foregroundMark x1="60160" y1="50246" x2="60160" y2="50246"/>
                                  <a14:foregroundMark x1="61974" y1="49918" x2="61974" y2="49918"/>
                                  <a14:foregroundMark x1="62337" y1="49918" x2="66691" y2="49153"/>
                                  <a14:foregroundMark x1="68070" y1="49099" x2="68070" y2="49099"/>
                                  <a14:foregroundMark x1="69739" y1="48607" x2="69739" y2="48607"/>
                                  <a14:foregroundMark x1="69013" y1="48935" x2="69013" y2="48935"/>
                                  <a14:foregroundMark x1="71045" y1="48553" x2="71045" y2="48553"/>
                                  <a14:foregroundMark x1="70755" y1="48553" x2="70755" y2="48553"/>
                                  <a14:foregroundMark x1="74519" y1="48309" x2="75762" y2="48280"/>
                                  <a14:foregroundMark x1="71045" y1="48389" x2="73301" y2="48337"/>
                                  <a14:foregroundMark x1="62990" y1="46259" x2="74116" y2="43319"/>
                                  <a14:foregroundMark x1="85704" y1="39814" x2="84935" y2="40091"/>
                                  <a14:foregroundMark x1="46081" y1="50464" x2="45646" y2="51120"/>
                                  <a14:foregroundMark x1="74383" y1="43037" x2="74383" y2="43037"/>
                                  <a14:foregroundMark x1="74165" y1="43255" x2="84906" y2="39924"/>
                                  <a14:foregroundMark x1="73948" y1="48225" x2="73948" y2="48225"/>
                                  <a14:foregroundMark x1="74819" y1="48116" x2="74819" y2="48116"/>
                                  <a14:foregroundMark x1="75399" y1="48717" x2="75399" y2="48717"/>
                                  <a14:foregroundMark x1="74891" y1="48826" x2="74891" y2="48826"/>
                                  <a14:foregroundMark x1="49057" y1="49973" x2="49057" y2="49973"/>
                                  <a14:backgroundMark x1="50653" y1="46532" x2="50508" y2="47897"/>
                                  <a14:backgroundMark x1="82304" y1="41384" x2="82729" y2="45221"/>
                                  <a14:backgroundMark x1="85414" y1="40524" x2="74528" y2="43692"/>
                                  <a14:backgroundMark x1="75256" y1="49540" x2="76197" y2="49863"/>
                                  <a14:backgroundMark x1="74891" y1="48389" x2="74891" y2="48389"/>
                                  <a14:backgroundMark x1="75399" y1="48443" x2="75399" y2="48443"/>
                                  <a14:backgroundMark x1="75689" y1="48334" x2="75689" y2="48334"/>
                                  <a14:backgroundMark x1="75109" y1="48280" x2="75109" y2="48280"/>
                                  <a14:backgroundMark x1="74601" y1="48334" x2="74601" y2="48334"/>
                                  <a14:backgroundMark x1="74891" y1="48334" x2="74891" y2="48334"/>
                                  <a14:backgroundMark x1="49927" y1="48662" x2="49927" y2="48662"/>
                                  <a14:backgroundMark x1="50218" y1="49372" x2="50218" y2="49372"/>
                                  <a14:backgroundMark x1="49347" y1="49645" x2="49347" y2="496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5" t="38256" r="10310" b="44292"/>
                    <a:stretch/>
                  </pic:blipFill>
                  <pic:spPr bwMode="auto">
                    <a:xfrm>
                      <a:off x="0" y="0"/>
                      <a:ext cx="1294469" cy="49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2804D" w14:textId="77777777" w:rsidR="00643AF5" w:rsidRPr="001E1E13" w:rsidRDefault="00643AF5" w:rsidP="00643AF5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1E1E13">
        <w:rPr>
          <w:rFonts w:ascii="TH SarabunIT๙" w:hAnsi="TH SarabunIT๙" w:cs="TH SarabunIT๙"/>
          <w:sz w:val="32"/>
          <w:szCs w:val="32"/>
        </w:rPr>
        <w:t>(</w:t>
      </w:r>
      <w:proofErr w:type="gramStart"/>
      <w:r w:rsidRPr="001E1E13">
        <w:rPr>
          <w:rFonts w:ascii="TH SarabunIT๙" w:hAnsi="TH SarabunIT๙" w:cs="TH SarabunIT๙" w:hint="cs"/>
          <w:sz w:val="32"/>
          <w:szCs w:val="32"/>
          <w:cs/>
        </w:rPr>
        <w:t xml:space="preserve">ภาวัต  </w:t>
      </w:r>
      <w:proofErr w:type="spellStart"/>
      <w:r w:rsidRPr="001E1E13">
        <w:rPr>
          <w:rFonts w:ascii="TH SarabunIT๙" w:hAnsi="TH SarabunIT๙" w:cs="TH SarabunIT๙" w:hint="cs"/>
          <w:sz w:val="32"/>
          <w:szCs w:val="32"/>
          <w:cs/>
        </w:rPr>
        <w:t>วรรธ</w:t>
      </w:r>
      <w:proofErr w:type="spellEnd"/>
      <w:r w:rsidRPr="001E1E13">
        <w:rPr>
          <w:rFonts w:ascii="TH SarabunIT๙" w:hAnsi="TH SarabunIT๙" w:cs="TH SarabunIT๙" w:hint="cs"/>
          <w:sz w:val="32"/>
          <w:szCs w:val="32"/>
          <w:cs/>
        </w:rPr>
        <w:t>สุภัทร</w:t>
      </w:r>
      <w:proofErr w:type="gramEnd"/>
      <w:r w:rsidRPr="001E1E13">
        <w:rPr>
          <w:rFonts w:ascii="TH SarabunIT๙" w:hAnsi="TH SarabunIT๙" w:cs="TH SarabunIT๙"/>
          <w:sz w:val="32"/>
          <w:szCs w:val="32"/>
          <w:cs/>
        </w:rPr>
        <w:t>)</w:t>
      </w:r>
    </w:p>
    <w:p w14:paraId="6BF0DCB1" w14:textId="77777777" w:rsidR="00643AF5" w:rsidRPr="001E1E13" w:rsidRDefault="00643AF5" w:rsidP="00643AF5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1E1E13">
        <w:rPr>
          <w:rFonts w:ascii="TH SarabunIT๙" w:hAnsi="TH SarabunIT๙" w:cs="TH SarabunIT๙"/>
          <w:sz w:val="32"/>
          <w:szCs w:val="32"/>
          <w:cs/>
        </w:rPr>
        <w:t>ผู้กำกับการสถานีตำรวจนครบาลพระราชวัง</w:t>
      </w:r>
    </w:p>
    <w:p w14:paraId="78176DA3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606A006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5539A5A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F2A83B3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331D916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0447CA3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5B7DCD3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3A55E86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C38400E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2EC8E33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C3FE96F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CC55300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D08DE53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D797BED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74A709E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96B8E35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46DC565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AD03206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F45D601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3D7401A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03A8679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52C325E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BBF2E89" w14:textId="7B67B301" w:rsidR="00D33389" w:rsidRDefault="00125218" w:rsidP="005A580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B742ADE" wp14:editId="502F352A">
            <wp:extent cx="5940425" cy="8394700"/>
            <wp:effectExtent l="0" t="0" r="3175" b="6350"/>
            <wp:docPr id="1649728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AB39B" w14:textId="77777777" w:rsidR="00125218" w:rsidRDefault="00125218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656F80" w14:textId="77777777" w:rsidR="00125218" w:rsidRDefault="00125218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57DA801" w14:textId="77777777" w:rsidR="00125218" w:rsidRDefault="00125218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C7E0209" w14:textId="77777777" w:rsidR="00125218" w:rsidRDefault="00125218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B38AAC0" w14:textId="77777777" w:rsidR="00125218" w:rsidRDefault="00125218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853651D" w14:textId="77777777" w:rsidR="00125218" w:rsidRDefault="00125218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FC3FA3B" w14:textId="2B016A04" w:rsidR="00125218" w:rsidRDefault="00125218" w:rsidP="005A580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E749B0A" wp14:editId="704CDFB6">
            <wp:extent cx="5940425" cy="8394700"/>
            <wp:effectExtent l="0" t="0" r="3175" b="6350"/>
            <wp:docPr id="195115120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5B6EC" w14:textId="77777777" w:rsidR="00B7732B" w:rsidRDefault="00B7732B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DE36E7E" w14:textId="77777777" w:rsidR="00B7732B" w:rsidRDefault="00B7732B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BFB53CE" w14:textId="77777777" w:rsidR="00B7732B" w:rsidRDefault="00B7732B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7363590" w14:textId="77777777" w:rsidR="00B7732B" w:rsidRDefault="00B7732B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045328D" w14:textId="77777777" w:rsidR="00B7732B" w:rsidRDefault="00B7732B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B1B91AB" w14:textId="77777777" w:rsidR="00B7732B" w:rsidRDefault="00B7732B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781056A" w14:textId="77777777" w:rsidR="00B7732B" w:rsidRDefault="00B7732B" w:rsidP="00B7732B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object w:dxaOrig="1935" w:dyaOrig="2040" w14:anchorId="3E3EBA62">
          <v:shape id="_x0000_i1026" type="#_x0000_t75" style="width:96.75pt;height:102pt" o:ole="" fillcolor="window">
            <v:imagedata r:id="rId6" o:title=""/>
          </v:shape>
          <o:OLEObject Type="Embed" ProgID="MSDraw" ShapeID="_x0000_i1026" DrawAspect="Content" ObjectID="_1775557510" r:id="rId12">
            <o:FieldCodes>\* MERGEFORMAT</o:FieldCodes>
          </o:OLEObject>
        </w:object>
      </w:r>
    </w:p>
    <w:p w14:paraId="7BB975BE" w14:textId="77777777" w:rsidR="00B7732B" w:rsidRDefault="00B7732B" w:rsidP="00B7732B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ประกาศสำนักงานตำรวจแห่งชาติ</w:t>
      </w:r>
    </w:p>
    <w:p w14:paraId="14E6E9BF" w14:textId="77777777" w:rsidR="00B7732B" w:rsidRDefault="00B7732B" w:rsidP="00B7732B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เรื่อง ประกาศผู้ชนะการเสนอราคา จ้างทำความสะอาด โดยวิธีเฉพาะเจาะจง</w:t>
      </w:r>
    </w:p>
    <w:p w14:paraId="79A1F144" w14:textId="77777777" w:rsidR="00B7732B" w:rsidRDefault="00B7732B" w:rsidP="00B7732B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*******</w:t>
      </w:r>
      <w:r>
        <w:rPr>
          <w:rFonts w:ascii="TH SarabunIT๙" w:hAnsi="TH SarabunIT๙" w:cs="TH SarabunIT๙" w:hint="cs"/>
          <w:cs/>
        </w:rPr>
        <w:t>******************</w:t>
      </w:r>
      <w:r>
        <w:rPr>
          <w:rFonts w:ascii="TH SarabunIT๙" w:hAnsi="TH SarabunIT๙" w:cs="TH SarabunIT๙"/>
        </w:rPr>
        <w:t>*********</w:t>
      </w:r>
    </w:p>
    <w:p w14:paraId="54B1B656" w14:textId="77777777" w:rsidR="00B7732B" w:rsidRDefault="00B7732B" w:rsidP="00B7732B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ตามที่ สำนักงานตำรวจแห่งชาติ ได้มีโครงการ จ้างทำความสะอาด  โดยวิธีเฉพาะเจาะจง นั้น</w:t>
      </w:r>
    </w:p>
    <w:p w14:paraId="40ACEC2A" w14:textId="77777777" w:rsidR="00B7732B" w:rsidRDefault="00B7732B" w:rsidP="00B7732B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บริการทำความสะอาดอาคารและสำนักงานทั่วไป  จำนวน 1 รายการ ผู้ได้รับการคัดเลือก ได้แก่ น.ส.สด  พึ่งนุ่ม  โดยเสนอราคา เป็นเงินทั้งสิ้น ๑๐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๐๐๐.๐๐.- บาท (หนึ่งหมื่นบาทถ้วน) รวมภาษีมูลค่าเพิ่มและภาษีอื่น ค่าขนส่ง ค่าจดทะเบียน และค่าใช้จ่ายอื่น ๆ ทั้งปวง</w:t>
      </w:r>
    </w:p>
    <w:p w14:paraId="44ECE8D1" w14:textId="77777777" w:rsidR="00B7732B" w:rsidRDefault="00B7732B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FAC606F" w14:textId="77777777" w:rsidR="00B7732B" w:rsidRDefault="00B7732B" w:rsidP="00B7732B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22FC593E" w14:textId="77777777" w:rsidR="00B7732B" w:rsidRDefault="00B7732B" w:rsidP="00B7732B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 ณ วันที่  ๒  มกราคม  พุทธศักราช ๒๕๖๗</w:t>
      </w:r>
    </w:p>
    <w:p w14:paraId="45F86DF9" w14:textId="77777777" w:rsidR="00B7732B" w:rsidRDefault="00B7732B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69FCA1D" w14:textId="77777777" w:rsidR="00B7732B" w:rsidRDefault="00B7732B" w:rsidP="00B7732B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พันตำรวจเอก  </w:t>
      </w:r>
      <w:r>
        <w:rPr>
          <w:noProof/>
          <w:sz w:val="32"/>
          <w:szCs w:val="32"/>
        </w:rPr>
        <w:drawing>
          <wp:inline distT="0" distB="0" distL="0" distR="0" wp14:anchorId="3B02E253" wp14:editId="61E49A47">
            <wp:extent cx="1285875" cy="495300"/>
            <wp:effectExtent l="0" t="0" r="0" b="0"/>
            <wp:docPr id="2" name="รูปภาพ 1" descr="รูปภาพประกอบด้วย ข้อความ, ลายมือ, จดหมาย, เครื่องเขีย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รูปภาพประกอบด้วย ข้อความ, ลายมือ, จดหมาย, เครื่องเขีย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5" t="38255" r="10310" b="44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9A084" w14:textId="77777777" w:rsidR="00B7732B" w:rsidRDefault="00B7732B" w:rsidP="00B7732B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ภาวัต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สุภัทร)</w:t>
      </w:r>
    </w:p>
    <w:p w14:paraId="412FA399" w14:textId="77777777" w:rsidR="00B7732B" w:rsidRDefault="00B7732B" w:rsidP="00B7732B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ผู้กำกับการสถานีตำรวจนครบาลพระราชวัง</w:t>
      </w:r>
    </w:p>
    <w:p w14:paraId="13BFA9F9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480E2CC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4332E85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7A8DA8B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9AEE968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D02AF53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A300F4B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5143C9D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3DF04FC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4B3C705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483595E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4A94667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5589329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9B58DDC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6484C2D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3251C2D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ACAE008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802F28C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0B2CCE6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13F79A7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0AA8350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6971F59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B65B580" w14:textId="67A47436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  <w:r w:rsidRPr="003A5FC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B0B2485" wp14:editId="63DD9A98">
            <wp:extent cx="5940425" cy="8394700"/>
            <wp:effectExtent l="0" t="0" r="3175" b="6350"/>
            <wp:docPr id="1235140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E6847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C36CC3E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6C79383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721C6D2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B950283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1C401B4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4314AC4" w14:textId="520E242F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  <w:r w:rsidRPr="003A5FC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38EF6E5" wp14:editId="348DCDFF">
            <wp:extent cx="5940425" cy="8394700"/>
            <wp:effectExtent l="0" t="0" r="3175" b="6350"/>
            <wp:docPr id="135803496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A533D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0E0069D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45DF09A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46A28D1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2DEC3E5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BFB6669" w14:textId="77777777" w:rsidR="00D12428" w:rsidRDefault="00D12428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FD1074E" w14:textId="2AD04BF0" w:rsidR="00D12428" w:rsidRDefault="00D12428" w:rsidP="00B7732B">
      <w:pPr>
        <w:pStyle w:val="a3"/>
        <w:rPr>
          <w:rFonts w:ascii="TH SarabunIT๙" w:hAnsi="TH SarabunIT๙" w:cs="TH SarabunIT๙" w:hint="cs"/>
          <w:sz w:val="32"/>
          <w:szCs w:val="32"/>
          <w:cs/>
        </w:rPr>
      </w:pPr>
      <w:r w:rsidRPr="003A5FC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3FE0756" wp14:editId="52AA1496">
            <wp:extent cx="5940425" cy="8394700"/>
            <wp:effectExtent l="0" t="0" r="3175" b="6350"/>
            <wp:docPr id="202640421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3EE89" w14:textId="77777777" w:rsidR="00B7732B" w:rsidRDefault="00B7732B" w:rsidP="00B773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D9D3685" w14:textId="77777777" w:rsidR="00B7732B" w:rsidRPr="00177DE2" w:rsidRDefault="00B7732B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sectPr w:rsidR="00B7732B" w:rsidRPr="00177DE2" w:rsidSect="004459AB">
      <w:pgSz w:w="11907" w:h="16840" w:code="9"/>
      <w:pgMar w:top="567" w:right="1134" w:bottom="567" w:left="1418" w:header="567" w:footer="56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462D3"/>
    <w:multiLevelType w:val="multilevel"/>
    <w:tmpl w:val="9C2A842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00" w:hanging="1800"/>
      </w:pPr>
      <w:rPr>
        <w:rFonts w:hint="default"/>
      </w:rPr>
    </w:lvl>
  </w:abstractNum>
  <w:abstractNum w:abstractNumId="1" w15:restartNumberingAfterBreak="0">
    <w:nsid w:val="0C554801"/>
    <w:multiLevelType w:val="singleLevel"/>
    <w:tmpl w:val="3462222E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0EA75E41"/>
    <w:multiLevelType w:val="singleLevel"/>
    <w:tmpl w:val="6F00F192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13136550"/>
    <w:multiLevelType w:val="singleLevel"/>
    <w:tmpl w:val="DFCC1A18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17F95259"/>
    <w:multiLevelType w:val="hybridMultilevel"/>
    <w:tmpl w:val="810E85FA"/>
    <w:lvl w:ilvl="0" w:tplc="B0449020"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DA57265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B13448B"/>
    <w:multiLevelType w:val="singleLevel"/>
    <w:tmpl w:val="A25C0D40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7" w15:restartNumberingAfterBreak="0">
    <w:nsid w:val="2B2F5A6F"/>
    <w:multiLevelType w:val="singleLevel"/>
    <w:tmpl w:val="2D404FF8"/>
    <w:lvl w:ilvl="0">
      <w:start w:val="4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8" w15:restartNumberingAfterBreak="0">
    <w:nsid w:val="35BB7648"/>
    <w:multiLevelType w:val="singleLevel"/>
    <w:tmpl w:val="D09C771A"/>
    <w:lvl w:ilvl="0">
      <w:start w:val="2544"/>
      <w:numFmt w:val="decimal"/>
      <w:lvlText w:val="%1"/>
      <w:lvlJc w:val="left"/>
      <w:pPr>
        <w:tabs>
          <w:tab w:val="num" w:pos="1572"/>
        </w:tabs>
        <w:ind w:left="1572" w:hanging="1572"/>
      </w:pPr>
      <w:rPr>
        <w:rFonts w:hint="default"/>
      </w:rPr>
    </w:lvl>
  </w:abstractNum>
  <w:abstractNum w:abstractNumId="9" w15:restartNumberingAfterBreak="0">
    <w:nsid w:val="38FF60E8"/>
    <w:multiLevelType w:val="multilevel"/>
    <w:tmpl w:val="CFE896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0" w15:restartNumberingAfterBreak="0">
    <w:nsid w:val="39221BB6"/>
    <w:multiLevelType w:val="singleLevel"/>
    <w:tmpl w:val="AEC08082"/>
    <w:lvl w:ilvl="0">
      <w:start w:val="19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</w:abstractNum>
  <w:abstractNum w:abstractNumId="11" w15:restartNumberingAfterBreak="0">
    <w:nsid w:val="39BD59C0"/>
    <w:multiLevelType w:val="hybridMultilevel"/>
    <w:tmpl w:val="23FA78E0"/>
    <w:lvl w:ilvl="0" w:tplc="9A867D2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D930237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3EC8429C"/>
    <w:multiLevelType w:val="multilevel"/>
    <w:tmpl w:val="2CB0C1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4" w15:restartNumberingAfterBreak="0">
    <w:nsid w:val="3F8C1FEA"/>
    <w:multiLevelType w:val="singleLevel"/>
    <w:tmpl w:val="09A42744"/>
    <w:lvl w:ilvl="0">
      <w:start w:val="1"/>
      <w:numFmt w:val="decimal"/>
      <w:lvlText w:val="%1"/>
      <w:lvlJc w:val="left"/>
      <w:pPr>
        <w:tabs>
          <w:tab w:val="num" w:pos="4944"/>
        </w:tabs>
        <w:ind w:left="4944" w:hanging="624"/>
      </w:pPr>
      <w:rPr>
        <w:rFonts w:hint="default"/>
      </w:rPr>
    </w:lvl>
  </w:abstractNum>
  <w:abstractNum w:abstractNumId="15" w15:restartNumberingAfterBreak="0">
    <w:nsid w:val="482F75F2"/>
    <w:multiLevelType w:val="hybridMultilevel"/>
    <w:tmpl w:val="30661820"/>
    <w:lvl w:ilvl="0" w:tplc="CACECB1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9B317EF"/>
    <w:multiLevelType w:val="singleLevel"/>
    <w:tmpl w:val="B6D24326"/>
    <w:lvl w:ilvl="0">
      <w:start w:val="19"/>
      <w:numFmt w:val="bullet"/>
      <w:lvlText w:val="-"/>
      <w:lvlJc w:val="left"/>
      <w:pPr>
        <w:tabs>
          <w:tab w:val="num" w:pos="555"/>
        </w:tabs>
        <w:ind w:left="555" w:hanging="555"/>
      </w:pPr>
      <w:rPr>
        <w:rFonts w:hint="default"/>
      </w:rPr>
    </w:lvl>
  </w:abstractNum>
  <w:abstractNum w:abstractNumId="17" w15:restartNumberingAfterBreak="0">
    <w:nsid w:val="4DBF543C"/>
    <w:multiLevelType w:val="hybridMultilevel"/>
    <w:tmpl w:val="DAE40F86"/>
    <w:lvl w:ilvl="0" w:tplc="7062CB40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5241595F"/>
    <w:multiLevelType w:val="singleLevel"/>
    <w:tmpl w:val="95B48EAE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9" w15:restartNumberingAfterBreak="0">
    <w:nsid w:val="54F2218C"/>
    <w:multiLevelType w:val="singleLevel"/>
    <w:tmpl w:val="4738A402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0" w15:restartNumberingAfterBreak="0">
    <w:nsid w:val="5BBC1364"/>
    <w:multiLevelType w:val="singleLevel"/>
    <w:tmpl w:val="0A2454CE"/>
    <w:lvl w:ilvl="0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1" w15:restartNumberingAfterBreak="0">
    <w:nsid w:val="65397FC1"/>
    <w:multiLevelType w:val="hybridMultilevel"/>
    <w:tmpl w:val="A7F61180"/>
    <w:lvl w:ilvl="0" w:tplc="E376CCF6">
      <w:start w:val="2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6B3808A4"/>
    <w:multiLevelType w:val="hybridMultilevel"/>
    <w:tmpl w:val="C86A0ACA"/>
    <w:lvl w:ilvl="0" w:tplc="69A0946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732F1E01"/>
    <w:multiLevelType w:val="singleLevel"/>
    <w:tmpl w:val="77FEEF4C"/>
    <w:lvl w:ilvl="0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4" w15:restartNumberingAfterBreak="0">
    <w:nsid w:val="7A487F4A"/>
    <w:multiLevelType w:val="singleLevel"/>
    <w:tmpl w:val="3A3448B0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 w16cid:durableId="1687050511">
    <w:abstractNumId w:val="18"/>
  </w:num>
  <w:num w:numId="2" w16cid:durableId="1826513457">
    <w:abstractNumId w:val="19"/>
  </w:num>
  <w:num w:numId="3" w16cid:durableId="1162427243">
    <w:abstractNumId w:val="6"/>
  </w:num>
  <w:num w:numId="4" w16cid:durableId="1844204416">
    <w:abstractNumId w:val="1"/>
  </w:num>
  <w:num w:numId="5" w16cid:durableId="581136258">
    <w:abstractNumId w:val="20"/>
  </w:num>
  <w:num w:numId="6" w16cid:durableId="752775614">
    <w:abstractNumId w:val="23"/>
  </w:num>
  <w:num w:numId="7" w16cid:durableId="925184988">
    <w:abstractNumId w:val="24"/>
  </w:num>
  <w:num w:numId="8" w16cid:durableId="371150817">
    <w:abstractNumId w:val="2"/>
  </w:num>
  <w:num w:numId="9" w16cid:durableId="368335865">
    <w:abstractNumId w:val="12"/>
  </w:num>
  <w:num w:numId="10" w16cid:durableId="1217595022">
    <w:abstractNumId w:val="5"/>
  </w:num>
  <w:num w:numId="11" w16cid:durableId="1305962780">
    <w:abstractNumId w:val="3"/>
  </w:num>
  <w:num w:numId="12" w16cid:durableId="1791239196">
    <w:abstractNumId w:val="8"/>
  </w:num>
  <w:num w:numId="13" w16cid:durableId="410811949">
    <w:abstractNumId w:val="14"/>
  </w:num>
  <w:num w:numId="14" w16cid:durableId="117533925">
    <w:abstractNumId w:val="10"/>
  </w:num>
  <w:num w:numId="15" w16cid:durableId="1443260283">
    <w:abstractNumId w:val="16"/>
  </w:num>
  <w:num w:numId="16" w16cid:durableId="1814130764">
    <w:abstractNumId w:val="7"/>
  </w:num>
  <w:num w:numId="17" w16cid:durableId="1943561930">
    <w:abstractNumId w:val="15"/>
  </w:num>
  <w:num w:numId="18" w16cid:durableId="1029454811">
    <w:abstractNumId w:val="9"/>
  </w:num>
  <w:num w:numId="19" w16cid:durableId="152336746">
    <w:abstractNumId w:val="0"/>
  </w:num>
  <w:num w:numId="20" w16cid:durableId="1894073826">
    <w:abstractNumId w:val="4"/>
  </w:num>
  <w:num w:numId="21" w16cid:durableId="1119684315">
    <w:abstractNumId w:val="13"/>
  </w:num>
  <w:num w:numId="22" w16cid:durableId="1608390930">
    <w:abstractNumId w:val="22"/>
  </w:num>
  <w:num w:numId="23" w16cid:durableId="1526601350">
    <w:abstractNumId w:val="17"/>
  </w:num>
  <w:num w:numId="24" w16cid:durableId="793789304">
    <w:abstractNumId w:val="21"/>
  </w:num>
  <w:num w:numId="25" w16cid:durableId="5636599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2DD"/>
    <w:rsid w:val="0000234A"/>
    <w:rsid w:val="00003300"/>
    <w:rsid w:val="00006231"/>
    <w:rsid w:val="00006F85"/>
    <w:rsid w:val="00011152"/>
    <w:rsid w:val="00011906"/>
    <w:rsid w:val="00014E94"/>
    <w:rsid w:val="00016FED"/>
    <w:rsid w:val="00025FFA"/>
    <w:rsid w:val="0003509F"/>
    <w:rsid w:val="00035F8A"/>
    <w:rsid w:val="00037281"/>
    <w:rsid w:val="000374E9"/>
    <w:rsid w:val="00040708"/>
    <w:rsid w:val="0004178B"/>
    <w:rsid w:val="000418D9"/>
    <w:rsid w:val="00041DFE"/>
    <w:rsid w:val="00043086"/>
    <w:rsid w:val="00044324"/>
    <w:rsid w:val="000453F1"/>
    <w:rsid w:val="000454AD"/>
    <w:rsid w:val="00050A50"/>
    <w:rsid w:val="000521DA"/>
    <w:rsid w:val="000521EA"/>
    <w:rsid w:val="00052AB0"/>
    <w:rsid w:val="00052AE0"/>
    <w:rsid w:val="000550A8"/>
    <w:rsid w:val="00062A3E"/>
    <w:rsid w:val="00064B0F"/>
    <w:rsid w:val="00067154"/>
    <w:rsid w:val="00070AA3"/>
    <w:rsid w:val="00070B15"/>
    <w:rsid w:val="00072C12"/>
    <w:rsid w:val="000748B6"/>
    <w:rsid w:val="000778E7"/>
    <w:rsid w:val="00080588"/>
    <w:rsid w:val="00080FF5"/>
    <w:rsid w:val="00083569"/>
    <w:rsid w:val="00086C84"/>
    <w:rsid w:val="000923B1"/>
    <w:rsid w:val="000929AC"/>
    <w:rsid w:val="00092BAD"/>
    <w:rsid w:val="0009354E"/>
    <w:rsid w:val="00095303"/>
    <w:rsid w:val="00097288"/>
    <w:rsid w:val="000A2377"/>
    <w:rsid w:val="000A5ED8"/>
    <w:rsid w:val="000A6DFD"/>
    <w:rsid w:val="000B0483"/>
    <w:rsid w:val="000B470D"/>
    <w:rsid w:val="000B582C"/>
    <w:rsid w:val="000B7A4A"/>
    <w:rsid w:val="000B7A8E"/>
    <w:rsid w:val="000C329A"/>
    <w:rsid w:val="000C628A"/>
    <w:rsid w:val="000C6567"/>
    <w:rsid w:val="000C6577"/>
    <w:rsid w:val="000C7135"/>
    <w:rsid w:val="000D330A"/>
    <w:rsid w:val="000D3AD0"/>
    <w:rsid w:val="000D4021"/>
    <w:rsid w:val="000E0A62"/>
    <w:rsid w:val="000E66F1"/>
    <w:rsid w:val="000E76A3"/>
    <w:rsid w:val="000F1ABE"/>
    <w:rsid w:val="00103AB9"/>
    <w:rsid w:val="001056BF"/>
    <w:rsid w:val="001063E7"/>
    <w:rsid w:val="001120D3"/>
    <w:rsid w:val="00113445"/>
    <w:rsid w:val="001168F7"/>
    <w:rsid w:val="001172B3"/>
    <w:rsid w:val="0011749C"/>
    <w:rsid w:val="00121B84"/>
    <w:rsid w:val="00122ACC"/>
    <w:rsid w:val="00124762"/>
    <w:rsid w:val="00125218"/>
    <w:rsid w:val="0012595D"/>
    <w:rsid w:val="0012752E"/>
    <w:rsid w:val="001327E5"/>
    <w:rsid w:val="00135756"/>
    <w:rsid w:val="00137CA6"/>
    <w:rsid w:val="00140638"/>
    <w:rsid w:val="00140BC8"/>
    <w:rsid w:val="00140DCC"/>
    <w:rsid w:val="0014237D"/>
    <w:rsid w:val="00143682"/>
    <w:rsid w:val="001461BA"/>
    <w:rsid w:val="00147C2E"/>
    <w:rsid w:val="001518BE"/>
    <w:rsid w:val="00156A7E"/>
    <w:rsid w:val="00160352"/>
    <w:rsid w:val="00162384"/>
    <w:rsid w:val="00162A0A"/>
    <w:rsid w:val="0016362A"/>
    <w:rsid w:val="00165A8D"/>
    <w:rsid w:val="00170DEA"/>
    <w:rsid w:val="00171AB8"/>
    <w:rsid w:val="00171E9E"/>
    <w:rsid w:val="001731EA"/>
    <w:rsid w:val="00177DE2"/>
    <w:rsid w:val="00182850"/>
    <w:rsid w:val="00182D7C"/>
    <w:rsid w:val="001837E4"/>
    <w:rsid w:val="00185CB6"/>
    <w:rsid w:val="001905C4"/>
    <w:rsid w:val="0019156A"/>
    <w:rsid w:val="00192547"/>
    <w:rsid w:val="001930BA"/>
    <w:rsid w:val="0019324C"/>
    <w:rsid w:val="001956AE"/>
    <w:rsid w:val="00196217"/>
    <w:rsid w:val="00196969"/>
    <w:rsid w:val="00197085"/>
    <w:rsid w:val="0019733E"/>
    <w:rsid w:val="00197D61"/>
    <w:rsid w:val="001A0F02"/>
    <w:rsid w:val="001A12C5"/>
    <w:rsid w:val="001A2413"/>
    <w:rsid w:val="001A2D7B"/>
    <w:rsid w:val="001A6A8A"/>
    <w:rsid w:val="001A6FC7"/>
    <w:rsid w:val="001A70BC"/>
    <w:rsid w:val="001A7C11"/>
    <w:rsid w:val="001B100B"/>
    <w:rsid w:val="001B112C"/>
    <w:rsid w:val="001B1C49"/>
    <w:rsid w:val="001B7CDE"/>
    <w:rsid w:val="001C003E"/>
    <w:rsid w:val="001C20D8"/>
    <w:rsid w:val="001D0267"/>
    <w:rsid w:val="001D4410"/>
    <w:rsid w:val="001D5B09"/>
    <w:rsid w:val="001D62E7"/>
    <w:rsid w:val="001E1ADB"/>
    <w:rsid w:val="001E1E13"/>
    <w:rsid w:val="001E434F"/>
    <w:rsid w:val="001E693D"/>
    <w:rsid w:val="001F0CD7"/>
    <w:rsid w:val="001F30F5"/>
    <w:rsid w:val="001F44C6"/>
    <w:rsid w:val="001F4766"/>
    <w:rsid w:val="001F48E1"/>
    <w:rsid w:val="001F5917"/>
    <w:rsid w:val="001F5A93"/>
    <w:rsid w:val="001F5B38"/>
    <w:rsid w:val="00201FBE"/>
    <w:rsid w:val="0020346E"/>
    <w:rsid w:val="00206A97"/>
    <w:rsid w:val="00211BE4"/>
    <w:rsid w:val="00212A28"/>
    <w:rsid w:val="00212C08"/>
    <w:rsid w:val="00212FD0"/>
    <w:rsid w:val="00214E1E"/>
    <w:rsid w:val="002201B0"/>
    <w:rsid w:val="00220668"/>
    <w:rsid w:val="00221332"/>
    <w:rsid w:val="00221BB1"/>
    <w:rsid w:val="002254D1"/>
    <w:rsid w:val="00225B39"/>
    <w:rsid w:val="002264D7"/>
    <w:rsid w:val="00227F41"/>
    <w:rsid w:val="00232CCD"/>
    <w:rsid w:val="0023323B"/>
    <w:rsid w:val="00236483"/>
    <w:rsid w:val="00237AE4"/>
    <w:rsid w:val="0024035A"/>
    <w:rsid w:val="00240483"/>
    <w:rsid w:val="0024092F"/>
    <w:rsid w:val="00240CE5"/>
    <w:rsid w:val="0024188D"/>
    <w:rsid w:val="0024219B"/>
    <w:rsid w:val="0024579A"/>
    <w:rsid w:val="002462B6"/>
    <w:rsid w:val="00247BAA"/>
    <w:rsid w:val="00247CA6"/>
    <w:rsid w:val="0025182A"/>
    <w:rsid w:val="00252028"/>
    <w:rsid w:val="002524A5"/>
    <w:rsid w:val="00254444"/>
    <w:rsid w:val="0025496D"/>
    <w:rsid w:val="00261278"/>
    <w:rsid w:val="00261802"/>
    <w:rsid w:val="00265D49"/>
    <w:rsid w:val="0026601C"/>
    <w:rsid w:val="002711C7"/>
    <w:rsid w:val="00271FDF"/>
    <w:rsid w:val="00272B27"/>
    <w:rsid w:val="00272B91"/>
    <w:rsid w:val="002736C1"/>
    <w:rsid w:val="00273878"/>
    <w:rsid w:val="00275302"/>
    <w:rsid w:val="00281940"/>
    <w:rsid w:val="00282DB2"/>
    <w:rsid w:val="00283803"/>
    <w:rsid w:val="0028683B"/>
    <w:rsid w:val="00287E5C"/>
    <w:rsid w:val="002914BD"/>
    <w:rsid w:val="0029179E"/>
    <w:rsid w:val="00293148"/>
    <w:rsid w:val="002A5162"/>
    <w:rsid w:val="002B02A8"/>
    <w:rsid w:val="002B047D"/>
    <w:rsid w:val="002B0B1F"/>
    <w:rsid w:val="002B1BA5"/>
    <w:rsid w:val="002B5A16"/>
    <w:rsid w:val="002C19D8"/>
    <w:rsid w:val="002C2A71"/>
    <w:rsid w:val="002C6354"/>
    <w:rsid w:val="002C64B9"/>
    <w:rsid w:val="002D24D9"/>
    <w:rsid w:val="002D29A8"/>
    <w:rsid w:val="002D43A9"/>
    <w:rsid w:val="002E0B76"/>
    <w:rsid w:val="002E16A6"/>
    <w:rsid w:val="002E5EE6"/>
    <w:rsid w:val="002E650D"/>
    <w:rsid w:val="002E6927"/>
    <w:rsid w:val="002E7376"/>
    <w:rsid w:val="002E74F4"/>
    <w:rsid w:val="002F01F2"/>
    <w:rsid w:val="002F2A19"/>
    <w:rsid w:val="002F4205"/>
    <w:rsid w:val="00304ADB"/>
    <w:rsid w:val="00304CE2"/>
    <w:rsid w:val="00305EBA"/>
    <w:rsid w:val="003108EF"/>
    <w:rsid w:val="003113F6"/>
    <w:rsid w:val="00313B18"/>
    <w:rsid w:val="00313B32"/>
    <w:rsid w:val="003147A8"/>
    <w:rsid w:val="003164C8"/>
    <w:rsid w:val="00320173"/>
    <w:rsid w:val="00322D65"/>
    <w:rsid w:val="00322DB2"/>
    <w:rsid w:val="00323614"/>
    <w:rsid w:val="003236DE"/>
    <w:rsid w:val="0032631F"/>
    <w:rsid w:val="00326370"/>
    <w:rsid w:val="003263C7"/>
    <w:rsid w:val="00327ADD"/>
    <w:rsid w:val="00330D94"/>
    <w:rsid w:val="0033259C"/>
    <w:rsid w:val="0034092A"/>
    <w:rsid w:val="003416C8"/>
    <w:rsid w:val="00341A4A"/>
    <w:rsid w:val="00341BFA"/>
    <w:rsid w:val="00344F58"/>
    <w:rsid w:val="003461F7"/>
    <w:rsid w:val="00352DFA"/>
    <w:rsid w:val="00354A50"/>
    <w:rsid w:val="00355736"/>
    <w:rsid w:val="00356897"/>
    <w:rsid w:val="003616C3"/>
    <w:rsid w:val="00363E58"/>
    <w:rsid w:val="00365040"/>
    <w:rsid w:val="00365A52"/>
    <w:rsid w:val="00365C29"/>
    <w:rsid w:val="003673D1"/>
    <w:rsid w:val="00367E60"/>
    <w:rsid w:val="003701F5"/>
    <w:rsid w:val="003717CC"/>
    <w:rsid w:val="00371B3D"/>
    <w:rsid w:val="003803FB"/>
    <w:rsid w:val="003805BC"/>
    <w:rsid w:val="00380755"/>
    <w:rsid w:val="00382F68"/>
    <w:rsid w:val="003831C1"/>
    <w:rsid w:val="00387564"/>
    <w:rsid w:val="003933AD"/>
    <w:rsid w:val="0039567D"/>
    <w:rsid w:val="003958D6"/>
    <w:rsid w:val="00396905"/>
    <w:rsid w:val="00396EC7"/>
    <w:rsid w:val="003A06AA"/>
    <w:rsid w:val="003A100F"/>
    <w:rsid w:val="003A3EDE"/>
    <w:rsid w:val="003A514A"/>
    <w:rsid w:val="003A58E7"/>
    <w:rsid w:val="003A5B7A"/>
    <w:rsid w:val="003B3594"/>
    <w:rsid w:val="003B3768"/>
    <w:rsid w:val="003B503D"/>
    <w:rsid w:val="003B6FD0"/>
    <w:rsid w:val="003C525D"/>
    <w:rsid w:val="003D007B"/>
    <w:rsid w:val="003D2A4D"/>
    <w:rsid w:val="003D2F3F"/>
    <w:rsid w:val="003D4F45"/>
    <w:rsid w:val="003D72CD"/>
    <w:rsid w:val="003E2734"/>
    <w:rsid w:val="003F2157"/>
    <w:rsid w:val="003F41DD"/>
    <w:rsid w:val="003F4D73"/>
    <w:rsid w:val="00400987"/>
    <w:rsid w:val="004022A6"/>
    <w:rsid w:val="004028CA"/>
    <w:rsid w:val="00402AF8"/>
    <w:rsid w:val="004032EA"/>
    <w:rsid w:val="00403A81"/>
    <w:rsid w:val="00405586"/>
    <w:rsid w:val="0040701D"/>
    <w:rsid w:val="00411023"/>
    <w:rsid w:val="004114B7"/>
    <w:rsid w:val="00413329"/>
    <w:rsid w:val="0042165C"/>
    <w:rsid w:val="00422DB3"/>
    <w:rsid w:val="0042390B"/>
    <w:rsid w:val="004239B4"/>
    <w:rsid w:val="00426048"/>
    <w:rsid w:val="00426E7B"/>
    <w:rsid w:val="00427C26"/>
    <w:rsid w:val="00430036"/>
    <w:rsid w:val="00432931"/>
    <w:rsid w:val="004339BB"/>
    <w:rsid w:val="00441421"/>
    <w:rsid w:val="00441553"/>
    <w:rsid w:val="004435F3"/>
    <w:rsid w:val="00444B34"/>
    <w:rsid w:val="004459AB"/>
    <w:rsid w:val="00445ABF"/>
    <w:rsid w:val="00447D14"/>
    <w:rsid w:val="00450B8A"/>
    <w:rsid w:val="00453470"/>
    <w:rsid w:val="00453CD2"/>
    <w:rsid w:val="0045670D"/>
    <w:rsid w:val="00462AC5"/>
    <w:rsid w:val="00463D28"/>
    <w:rsid w:val="00464FA0"/>
    <w:rsid w:val="00467A13"/>
    <w:rsid w:val="00472209"/>
    <w:rsid w:val="00475BA3"/>
    <w:rsid w:val="004763A2"/>
    <w:rsid w:val="004773EA"/>
    <w:rsid w:val="004777CC"/>
    <w:rsid w:val="00477927"/>
    <w:rsid w:val="004807C8"/>
    <w:rsid w:val="0048113C"/>
    <w:rsid w:val="004817C4"/>
    <w:rsid w:val="004818D1"/>
    <w:rsid w:val="00482664"/>
    <w:rsid w:val="004827BF"/>
    <w:rsid w:val="00485C52"/>
    <w:rsid w:val="004864D7"/>
    <w:rsid w:val="004872CE"/>
    <w:rsid w:val="0048757F"/>
    <w:rsid w:val="00487F04"/>
    <w:rsid w:val="004A3330"/>
    <w:rsid w:val="004A3F5F"/>
    <w:rsid w:val="004A46A4"/>
    <w:rsid w:val="004B1C14"/>
    <w:rsid w:val="004B40FA"/>
    <w:rsid w:val="004B5546"/>
    <w:rsid w:val="004B5F1B"/>
    <w:rsid w:val="004B7C58"/>
    <w:rsid w:val="004C0203"/>
    <w:rsid w:val="004C0E76"/>
    <w:rsid w:val="004C3AAE"/>
    <w:rsid w:val="004C4094"/>
    <w:rsid w:val="004C5FD4"/>
    <w:rsid w:val="004C6FED"/>
    <w:rsid w:val="004C7EBB"/>
    <w:rsid w:val="004D0249"/>
    <w:rsid w:val="004D1271"/>
    <w:rsid w:val="004D2AFF"/>
    <w:rsid w:val="004D379D"/>
    <w:rsid w:val="004D3841"/>
    <w:rsid w:val="004D72A4"/>
    <w:rsid w:val="004D7AC1"/>
    <w:rsid w:val="004E0843"/>
    <w:rsid w:val="004E08FD"/>
    <w:rsid w:val="004E1E8B"/>
    <w:rsid w:val="004E2915"/>
    <w:rsid w:val="004E5A9D"/>
    <w:rsid w:val="004E5CEB"/>
    <w:rsid w:val="004E7A1F"/>
    <w:rsid w:val="004F1E49"/>
    <w:rsid w:val="004F2C3B"/>
    <w:rsid w:val="004F3226"/>
    <w:rsid w:val="004F4156"/>
    <w:rsid w:val="004F629B"/>
    <w:rsid w:val="004F72A9"/>
    <w:rsid w:val="004F7BC0"/>
    <w:rsid w:val="00501A19"/>
    <w:rsid w:val="005024DF"/>
    <w:rsid w:val="00506CD3"/>
    <w:rsid w:val="00512CF2"/>
    <w:rsid w:val="00513B05"/>
    <w:rsid w:val="0051693B"/>
    <w:rsid w:val="00517509"/>
    <w:rsid w:val="005206B5"/>
    <w:rsid w:val="00521885"/>
    <w:rsid w:val="00527D41"/>
    <w:rsid w:val="0053015F"/>
    <w:rsid w:val="00530F96"/>
    <w:rsid w:val="0053220B"/>
    <w:rsid w:val="00533438"/>
    <w:rsid w:val="0053563C"/>
    <w:rsid w:val="005362A7"/>
    <w:rsid w:val="005366F2"/>
    <w:rsid w:val="005372CB"/>
    <w:rsid w:val="0053757E"/>
    <w:rsid w:val="00542D43"/>
    <w:rsid w:val="00543AC4"/>
    <w:rsid w:val="00544CA3"/>
    <w:rsid w:val="00545085"/>
    <w:rsid w:val="0054613E"/>
    <w:rsid w:val="005465C5"/>
    <w:rsid w:val="00551002"/>
    <w:rsid w:val="00553931"/>
    <w:rsid w:val="00556F62"/>
    <w:rsid w:val="00561AF2"/>
    <w:rsid w:val="00562032"/>
    <w:rsid w:val="00566EC8"/>
    <w:rsid w:val="00567768"/>
    <w:rsid w:val="00572A1B"/>
    <w:rsid w:val="00572C57"/>
    <w:rsid w:val="00573B4F"/>
    <w:rsid w:val="00573DA1"/>
    <w:rsid w:val="00574C9A"/>
    <w:rsid w:val="00575144"/>
    <w:rsid w:val="00581126"/>
    <w:rsid w:val="0058197F"/>
    <w:rsid w:val="00582066"/>
    <w:rsid w:val="00583A17"/>
    <w:rsid w:val="00583D75"/>
    <w:rsid w:val="00586CC5"/>
    <w:rsid w:val="00592CEF"/>
    <w:rsid w:val="00593210"/>
    <w:rsid w:val="005943E3"/>
    <w:rsid w:val="005962AD"/>
    <w:rsid w:val="005A07FC"/>
    <w:rsid w:val="005A0C3B"/>
    <w:rsid w:val="005A1EE3"/>
    <w:rsid w:val="005A44E7"/>
    <w:rsid w:val="005A4F13"/>
    <w:rsid w:val="005A580F"/>
    <w:rsid w:val="005B1E11"/>
    <w:rsid w:val="005B2719"/>
    <w:rsid w:val="005B37D2"/>
    <w:rsid w:val="005B5D00"/>
    <w:rsid w:val="005B7CFE"/>
    <w:rsid w:val="005C0CDC"/>
    <w:rsid w:val="005C198B"/>
    <w:rsid w:val="005C51E9"/>
    <w:rsid w:val="005D4EA2"/>
    <w:rsid w:val="005D598D"/>
    <w:rsid w:val="005D7B3B"/>
    <w:rsid w:val="005E3E8E"/>
    <w:rsid w:val="005E46BA"/>
    <w:rsid w:val="005E53F4"/>
    <w:rsid w:val="005E679A"/>
    <w:rsid w:val="005F5130"/>
    <w:rsid w:val="005F5686"/>
    <w:rsid w:val="00601996"/>
    <w:rsid w:val="00606FB4"/>
    <w:rsid w:val="00607064"/>
    <w:rsid w:val="00607ADD"/>
    <w:rsid w:val="00610418"/>
    <w:rsid w:val="006117C6"/>
    <w:rsid w:val="00612161"/>
    <w:rsid w:val="00613791"/>
    <w:rsid w:val="00614C8C"/>
    <w:rsid w:val="006210C2"/>
    <w:rsid w:val="00624757"/>
    <w:rsid w:val="00625306"/>
    <w:rsid w:val="00625DD1"/>
    <w:rsid w:val="00626CCF"/>
    <w:rsid w:val="0062718F"/>
    <w:rsid w:val="0062758A"/>
    <w:rsid w:val="006301B8"/>
    <w:rsid w:val="00630F7B"/>
    <w:rsid w:val="00631D21"/>
    <w:rsid w:val="006320EA"/>
    <w:rsid w:val="00635B98"/>
    <w:rsid w:val="00637D60"/>
    <w:rsid w:val="00641AA4"/>
    <w:rsid w:val="00643AF5"/>
    <w:rsid w:val="0064425C"/>
    <w:rsid w:val="00644E23"/>
    <w:rsid w:val="00652866"/>
    <w:rsid w:val="006538C6"/>
    <w:rsid w:val="00654298"/>
    <w:rsid w:val="00660550"/>
    <w:rsid w:val="00660E2E"/>
    <w:rsid w:val="006647EF"/>
    <w:rsid w:val="00666686"/>
    <w:rsid w:val="00667A5F"/>
    <w:rsid w:val="00671B2E"/>
    <w:rsid w:val="00671B71"/>
    <w:rsid w:val="0067361C"/>
    <w:rsid w:val="00675707"/>
    <w:rsid w:val="00676CB6"/>
    <w:rsid w:val="00681099"/>
    <w:rsid w:val="006811CD"/>
    <w:rsid w:val="0068360B"/>
    <w:rsid w:val="00683F33"/>
    <w:rsid w:val="00686E5F"/>
    <w:rsid w:val="00686F28"/>
    <w:rsid w:val="006870F6"/>
    <w:rsid w:val="00691CC0"/>
    <w:rsid w:val="00692C03"/>
    <w:rsid w:val="00693658"/>
    <w:rsid w:val="006949B0"/>
    <w:rsid w:val="006959A6"/>
    <w:rsid w:val="006B0397"/>
    <w:rsid w:val="006B0A0A"/>
    <w:rsid w:val="006B0BAF"/>
    <w:rsid w:val="006B4B9E"/>
    <w:rsid w:val="006B6FB9"/>
    <w:rsid w:val="006B7434"/>
    <w:rsid w:val="006C0A40"/>
    <w:rsid w:val="006C0B59"/>
    <w:rsid w:val="006C16E9"/>
    <w:rsid w:val="006C2732"/>
    <w:rsid w:val="006C4580"/>
    <w:rsid w:val="006C4AB6"/>
    <w:rsid w:val="006C50F3"/>
    <w:rsid w:val="006C571C"/>
    <w:rsid w:val="006C5DD5"/>
    <w:rsid w:val="006C75DC"/>
    <w:rsid w:val="006D116F"/>
    <w:rsid w:val="006D12DD"/>
    <w:rsid w:val="006D2270"/>
    <w:rsid w:val="006D404E"/>
    <w:rsid w:val="006D55EC"/>
    <w:rsid w:val="006D7474"/>
    <w:rsid w:val="006E34DE"/>
    <w:rsid w:val="006E63FD"/>
    <w:rsid w:val="006F2006"/>
    <w:rsid w:val="006F4573"/>
    <w:rsid w:val="006F4656"/>
    <w:rsid w:val="006F5687"/>
    <w:rsid w:val="0070002D"/>
    <w:rsid w:val="00700264"/>
    <w:rsid w:val="0070203B"/>
    <w:rsid w:val="00705343"/>
    <w:rsid w:val="00705E67"/>
    <w:rsid w:val="00711172"/>
    <w:rsid w:val="0071276C"/>
    <w:rsid w:val="007129CB"/>
    <w:rsid w:val="00716BE8"/>
    <w:rsid w:val="00717A91"/>
    <w:rsid w:val="00721155"/>
    <w:rsid w:val="00722A69"/>
    <w:rsid w:val="00723E08"/>
    <w:rsid w:val="00724BC4"/>
    <w:rsid w:val="007250EC"/>
    <w:rsid w:val="0073047F"/>
    <w:rsid w:val="00732DD1"/>
    <w:rsid w:val="007350FC"/>
    <w:rsid w:val="00740A0F"/>
    <w:rsid w:val="00743348"/>
    <w:rsid w:val="00744AA8"/>
    <w:rsid w:val="00747543"/>
    <w:rsid w:val="00750EB5"/>
    <w:rsid w:val="00750F02"/>
    <w:rsid w:val="007534B4"/>
    <w:rsid w:val="00753B65"/>
    <w:rsid w:val="00753CAB"/>
    <w:rsid w:val="00753EE3"/>
    <w:rsid w:val="007609B5"/>
    <w:rsid w:val="00761761"/>
    <w:rsid w:val="00763401"/>
    <w:rsid w:val="007641AC"/>
    <w:rsid w:val="00775911"/>
    <w:rsid w:val="00775ADF"/>
    <w:rsid w:val="00776BDF"/>
    <w:rsid w:val="00783AE6"/>
    <w:rsid w:val="00783DCB"/>
    <w:rsid w:val="007841D9"/>
    <w:rsid w:val="00784DF0"/>
    <w:rsid w:val="00790A09"/>
    <w:rsid w:val="0079126C"/>
    <w:rsid w:val="00792F19"/>
    <w:rsid w:val="00793CE6"/>
    <w:rsid w:val="00793FBE"/>
    <w:rsid w:val="007A2A99"/>
    <w:rsid w:val="007B17A0"/>
    <w:rsid w:val="007B5442"/>
    <w:rsid w:val="007B5618"/>
    <w:rsid w:val="007B5978"/>
    <w:rsid w:val="007B5BE7"/>
    <w:rsid w:val="007B6ECC"/>
    <w:rsid w:val="007C03C1"/>
    <w:rsid w:val="007C153B"/>
    <w:rsid w:val="007C1973"/>
    <w:rsid w:val="007C2546"/>
    <w:rsid w:val="007C46CF"/>
    <w:rsid w:val="007C7010"/>
    <w:rsid w:val="007C7893"/>
    <w:rsid w:val="007D2968"/>
    <w:rsid w:val="007D35D9"/>
    <w:rsid w:val="007D637D"/>
    <w:rsid w:val="007D67D0"/>
    <w:rsid w:val="007E0A3C"/>
    <w:rsid w:val="007E0D88"/>
    <w:rsid w:val="007E6C8A"/>
    <w:rsid w:val="007F07A3"/>
    <w:rsid w:val="007F215A"/>
    <w:rsid w:val="007F2FA9"/>
    <w:rsid w:val="007F37C7"/>
    <w:rsid w:val="007F3900"/>
    <w:rsid w:val="007F6EA0"/>
    <w:rsid w:val="00800002"/>
    <w:rsid w:val="008003D1"/>
    <w:rsid w:val="00801DCA"/>
    <w:rsid w:val="00804FE8"/>
    <w:rsid w:val="0080663B"/>
    <w:rsid w:val="00807620"/>
    <w:rsid w:val="00811242"/>
    <w:rsid w:val="008114F9"/>
    <w:rsid w:val="00813CCF"/>
    <w:rsid w:val="0081476C"/>
    <w:rsid w:val="00814AF7"/>
    <w:rsid w:val="0081663A"/>
    <w:rsid w:val="008167A7"/>
    <w:rsid w:val="00823A64"/>
    <w:rsid w:val="00825A9A"/>
    <w:rsid w:val="00826647"/>
    <w:rsid w:val="00826CD5"/>
    <w:rsid w:val="0082789F"/>
    <w:rsid w:val="008304AE"/>
    <w:rsid w:val="00830DAF"/>
    <w:rsid w:val="0083227C"/>
    <w:rsid w:val="0083243F"/>
    <w:rsid w:val="00833102"/>
    <w:rsid w:val="00833E80"/>
    <w:rsid w:val="00834ACE"/>
    <w:rsid w:val="00836437"/>
    <w:rsid w:val="0084151E"/>
    <w:rsid w:val="00841F3D"/>
    <w:rsid w:val="0085222D"/>
    <w:rsid w:val="008549BB"/>
    <w:rsid w:val="00855B25"/>
    <w:rsid w:val="008569E8"/>
    <w:rsid w:val="00856A21"/>
    <w:rsid w:val="00857525"/>
    <w:rsid w:val="00864EE1"/>
    <w:rsid w:val="008665DB"/>
    <w:rsid w:val="008707D9"/>
    <w:rsid w:val="00870D2E"/>
    <w:rsid w:val="00870EE8"/>
    <w:rsid w:val="00872F3B"/>
    <w:rsid w:val="00874690"/>
    <w:rsid w:val="00875328"/>
    <w:rsid w:val="00880AAC"/>
    <w:rsid w:val="00881DEA"/>
    <w:rsid w:val="008823DC"/>
    <w:rsid w:val="008829DB"/>
    <w:rsid w:val="00883B81"/>
    <w:rsid w:val="00884604"/>
    <w:rsid w:val="00884A16"/>
    <w:rsid w:val="008863D7"/>
    <w:rsid w:val="00890A39"/>
    <w:rsid w:val="00891A61"/>
    <w:rsid w:val="00892789"/>
    <w:rsid w:val="00892AA9"/>
    <w:rsid w:val="0089390C"/>
    <w:rsid w:val="008A0327"/>
    <w:rsid w:val="008A2AD0"/>
    <w:rsid w:val="008B188A"/>
    <w:rsid w:val="008B7099"/>
    <w:rsid w:val="008C0252"/>
    <w:rsid w:val="008C1AB8"/>
    <w:rsid w:val="008C3E4B"/>
    <w:rsid w:val="008C7333"/>
    <w:rsid w:val="008D1CDC"/>
    <w:rsid w:val="008D2238"/>
    <w:rsid w:val="008D27E6"/>
    <w:rsid w:val="008D2D4A"/>
    <w:rsid w:val="008D5062"/>
    <w:rsid w:val="008D5C53"/>
    <w:rsid w:val="008D5D6E"/>
    <w:rsid w:val="008E12ED"/>
    <w:rsid w:val="008E7AFA"/>
    <w:rsid w:val="008F00D4"/>
    <w:rsid w:val="008F047D"/>
    <w:rsid w:val="008F45C1"/>
    <w:rsid w:val="008F54AB"/>
    <w:rsid w:val="008F58B0"/>
    <w:rsid w:val="008F620B"/>
    <w:rsid w:val="009029DD"/>
    <w:rsid w:val="00903D36"/>
    <w:rsid w:val="00904B10"/>
    <w:rsid w:val="00911733"/>
    <w:rsid w:val="00911C3D"/>
    <w:rsid w:val="00917286"/>
    <w:rsid w:val="00917658"/>
    <w:rsid w:val="00917BCC"/>
    <w:rsid w:val="00925809"/>
    <w:rsid w:val="00927D39"/>
    <w:rsid w:val="00930832"/>
    <w:rsid w:val="00931609"/>
    <w:rsid w:val="00931ECC"/>
    <w:rsid w:val="0093498A"/>
    <w:rsid w:val="00936240"/>
    <w:rsid w:val="00943B5A"/>
    <w:rsid w:val="00945B4A"/>
    <w:rsid w:val="00945B5D"/>
    <w:rsid w:val="00945FB3"/>
    <w:rsid w:val="009465A1"/>
    <w:rsid w:val="009516A4"/>
    <w:rsid w:val="00951D79"/>
    <w:rsid w:val="009544BF"/>
    <w:rsid w:val="00954AFF"/>
    <w:rsid w:val="009573F9"/>
    <w:rsid w:val="00960ED3"/>
    <w:rsid w:val="00972188"/>
    <w:rsid w:val="0097574B"/>
    <w:rsid w:val="00975FBA"/>
    <w:rsid w:val="00977481"/>
    <w:rsid w:val="00977E8D"/>
    <w:rsid w:val="00985192"/>
    <w:rsid w:val="009858B0"/>
    <w:rsid w:val="00990F70"/>
    <w:rsid w:val="009914D7"/>
    <w:rsid w:val="00991BC6"/>
    <w:rsid w:val="00993A1A"/>
    <w:rsid w:val="0099498B"/>
    <w:rsid w:val="00994CEA"/>
    <w:rsid w:val="00994D9A"/>
    <w:rsid w:val="00996257"/>
    <w:rsid w:val="009A34F8"/>
    <w:rsid w:val="009A39FA"/>
    <w:rsid w:val="009A67B2"/>
    <w:rsid w:val="009B5211"/>
    <w:rsid w:val="009B635A"/>
    <w:rsid w:val="009B6ED5"/>
    <w:rsid w:val="009C2EF0"/>
    <w:rsid w:val="009C451B"/>
    <w:rsid w:val="009C4582"/>
    <w:rsid w:val="009C6587"/>
    <w:rsid w:val="009D2392"/>
    <w:rsid w:val="009D6536"/>
    <w:rsid w:val="009D7343"/>
    <w:rsid w:val="009D7BED"/>
    <w:rsid w:val="009E0A15"/>
    <w:rsid w:val="009E1231"/>
    <w:rsid w:val="009E1F2E"/>
    <w:rsid w:val="009E33F6"/>
    <w:rsid w:val="009E5556"/>
    <w:rsid w:val="009E5A74"/>
    <w:rsid w:val="009F0A4E"/>
    <w:rsid w:val="009F164D"/>
    <w:rsid w:val="009F23B6"/>
    <w:rsid w:val="009F3FF3"/>
    <w:rsid w:val="009F55E1"/>
    <w:rsid w:val="009F6595"/>
    <w:rsid w:val="009F7E5B"/>
    <w:rsid w:val="00A00C8C"/>
    <w:rsid w:val="00A00D87"/>
    <w:rsid w:val="00A03026"/>
    <w:rsid w:val="00A040EB"/>
    <w:rsid w:val="00A058FE"/>
    <w:rsid w:val="00A05D92"/>
    <w:rsid w:val="00A109AC"/>
    <w:rsid w:val="00A13ECC"/>
    <w:rsid w:val="00A21843"/>
    <w:rsid w:val="00A24FF5"/>
    <w:rsid w:val="00A262B5"/>
    <w:rsid w:val="00A278C2"/>
    <w:rsid w:val="00A32640"/>
    <w:rsid w:val="00A363C7"/>
    <w:rsid w:val="00A40080"/>
    <w:rsid w:val="00A52EC7"/>
    <w:rsid w:val="00A52F0A"/>
    <w:rsid w:val="00A5415A"/>
    <w:rsid w:val="00A6084E"/>
    <w:rsid w:val="00A60A04"/>
    <w:rsid w:val="00A646F6"/>
    <w:rsid w:val="00A66AC0"/>
    <w:rsid w:val="00A71314"/>
    <w:rsid w:val="00A72F62"/>
    <w:rsid w:val="00A752B1"/>
    <w:rsid w:val="00A80C84"/>
    <w:rsid w:val="00A82964"/>
    <w:rsid w:val="00A83193"/>
    <w:rsid w:val="00A85B32"/>
    <w:rsid w:val="00A867DE"/>
    <w:rsid w:val="00A8765E"/>
    <w:rsid w:val="00A876A7"/>
    <w:rsid w:val="00A90DD4"/>
    <w:rsid w:val="00A91F74"/>
    <w:rsid w:val="00A925E9"/>
    <w:rsid w:val="00A92B39"/>
    <w:rsid w:val="00A92D8E"/>
    <w:rsid w:val="00A93203"/>
    <w:rsid w:val="00A951FB"/>
    <w:rsid w:val="00A95DA3"/>
    <w:rsid w:val="00A96852"/>
    <w:rsid w:val="00A97B08"/>
    <w:rsid w:val="00AA4ADB"/>
    <w:rsid w:val="00AA4EF2"/>
    <w:rsid w:val="00AA6348"/>
    <w:rsid w:val="00AA688E"/>
    <w:rsid w:val="00AA736D"/>
    <w:rsid w:val="00AB1F2E"/>
    <w:rsid w:val="00AB437C"/>
    <w:rsid w:val="00AC115E"/>
    <w:rsid w:val="00AC31D0"/>
    <w:rsid w:val="00AC5190"/>
    <w:rsid w:val="00AC66C6"/>
    <w:rsid w:val="00AC776E"/>
    <w:rsid w:val="00AD1049"/>
    <w:rsid w:val="00AD1805"/>
    <w:rsid w:val="00AD3D7A"/>
    <w:rsid w:val="00AD53D5"/>
    <w:rsid w:val="00AD6580"/>
    <w:rsid w:val="00AE3AB0"/>
    <w:rsid w:val="00AE3B46"/>
    <w:rsid w:val="00AE3DE3"/>
    <w:rsid w:val="00AE5FC6"/>
    <w:rsid w:val="00AF2FE9"/>
    <w:rsid w:val="00AF3ED7"/>
    <w:rsid w:val="00AF539E"/>
    <w:rsid w:val="00B00AEB"/>
    <w:rsid w:val="00B00F72"/>
    <w:rsid w:val="00B078FE"/>
    <w:rsid w:val="00B14532"/>
    <w:rsid w:val="00B16CA0"/>
    <w:rsid w:val="00B200D7"/>
    <w:rsid w:val="00B21BD1"/>
    <w:rsid w:val="00B2482A"/>
    <w:rsid w:val="00B30951"/>
    <w:rsid w:val="00B30F52"/>
    <w:rsid w:val="00B34FF4"/>
    <w:rsid w:val="00B3632A"/>
    <w:rsid w:val="00B368B7"/>
    <w:rsid w:val="00B40334"/>
    <w:rsid w:val="00B44D38"/>
    <w:rsid w:val="00B46AB8"/>
    <w:rsid w:val="00B5287D"/>
    <w:rsid w:val="00B544BC"/>
    <w:rsid w:val="00B54E23"/>
    <w:rsid w:val="00B61677"/>
    <w:rsid w:val="00B62E22"/>
    <w:rsid w:val="00B63835"/>
    <w:rsid w:val="00B63DFC"/>
    <w:rsid w:val="00B641FF"/>
    <w:rsid w:val="00B65350"/>
    <w:rsid w:val="00B667DF"/>
    <w:rsid w:val="00B673C2"/>
    <w:rsid w:val="00B67964"/>
    <w:rsid w:val="00B74F8F"/>
    <w:rsid w:val="00B753D0"/>
    <w:rsid w:val="00B75C1E"/>
    <w:rsid w:val="00B76DF8"/>
    <w:rsid w:val="00B7732B"/>
    <w:rsid w:val="00B77415"/>
    <w:rsid w:val="00B77C3E"/>
    <w:rsid w:val="00B801F3"/>
    <w:rsid w:val="00B815F5"/>
    <w:rsid w:val="00B81AE1"/>
    <w:rsid w:val="00B81B79"/>
    <w:rsid w:val="00B829AA"/>
    <w:rsid w:val="00B82CE1"/>
    <w:rsid w:val="00B84BC7"/>
    <w:rsid w:val="00B861D3"/>
    <w:rsid w:val="00B90211"/>
    <w:rsid w:val="00B90F47"/>
    <w:rsid w:val="00B91B97"/>
    <w:rsid w:val="00B96D3D"/>
    <w:rsid w:val="00BA042F"/>
    <w:rsid w:val="00BA1834"/>
    <w:rsid w:val="00BA2F5C"/>
    <w:rsid w:val="00BA3466"/>
    <w:rsid w:val="00BA3AD4"/>
    <w:rsid w:val="00BA3BA8"/>
    <w:rsid w:val="00BA4191"/>
    <w:rsid w:val="00BA7056"/>
    <w:rsid w:val="00BA7ADB"/>
    <w:rsid w:val="00BB1101"/>
    <w:rsid w:val="00BB5F21"/>
    <w:rsid w:val="00BB6FC1"/>
    <w:rsid w:val="00BB7127"/>
    <w:rsid w:val="00BB76DC"/>
    <w:rsid w:val="00BC0173"/>
    <w:rsid w:val="00BC094F"/>
    <w:rsid w:val="00BC147F"/>
    <w:rsid w:val="00BC17AC"/>
    <w:rsid w:val="00BC5363"/>
    <w:rsid w:val="00BC7756"/>
    <w:rsid w:val="00BD1F70"/>
    <w:rsid w:val="00BD3ED0"/>
    <w:rsid w:val="00BD5542"/>
    <w:rsid w:val="00BE0820"/>
    <w:rsid w:val="00BE41F4"/>
    <w:rsid w:val="00BE4472"/>
    <w:rsid w:val="00BE5774"/>
    <w:rsid w:val="00BE63E4"/>
    <w:rsid w:val="00BE750C"/>
    <w:rsid w:val="00BF0092"/>
    <w:rsid w:val="00BF1397"/>
    <w:rsid w:val="00BF20F4"/>
    <w:rsid w:val="00BF3E5D"/>
    <w:rsid w:val="00BF46EB"/>
    <w:rsid w:val="00BF5280"/>
    <w:rsid w:val="00BF532E"/>
    <w:rsid w:val="00BF55FA"/>
    <w:rsid w:val="00BF5A2A"/>
    <w:rsid w:val="00C0031F"/>
    <w:rsid w:val="00C05651"/>
    <w:rsid w:val="00C06534"/>
    <w:rsid w:val="00C07394"/>
    <w:rsid w:val="00C12099"/>
    <w:rsid w:val="00C1324E"/>
    <w:rsid w:val="00C140AD"/>
    <w:rsid w:val="00C173BD"/>
    <w:rsid w:val="00C1751C"/>
    <w:rsid w:val="00C17762"/>
    <w:rsid w:val="00C17ED2"/>
    <w:rsid w:val="00C23221"/>
    <w:rsid w:val="00C23447"/>
    <w:rsid w:val="00C235D1"/>
    <w:rsid w:val="00C236BE"/>
    <w:rsid w:val="00C25277"/>
    <w:rsid w:val="00C27969"/>
    <w:rsid w:val="00C32E33"/>
    <w:rsid w:val="00C35046"/>
    <w:rsid w:val="00C37CED"/>
    <w:rsid w:val="00C41A92"/>
    <w:rsid w:val="00C427D2"/>
    <w:rsid w:val="00C42D7A"/>
    <w:rsid w:val="00C43E78"/>
    <w:rsid w:val="00C43F62"/>
    <w:rsid w:val="00C4598E"/>
    <w:rsid w:val="00C46C60"/>
    <w:rsid w:val="00C507B8"/>
    <w:rsid w:val="00C52A7F"/>
    <w:rsid w:val="00C52ABC"/>
    <w:rsid w:val="00C53FF1"/>
    <w:rsid w:val="00C54CDA"/>
    <w:rsid w:val="00C55709"/>
    <w:rsid w:val="00C557A9"/>
    <w:rsid w:val="00C60540"/>
    <w:rsid w:val="00C60AFE"/>
    <w:rsid w:val="00C6157A"/>
    <w:rsid w:val="00C63B90"/>
    <w:rsid w:val="00C658C0"/>
    <w:rsid w:val="00C675EE"/>
    <w:rsid w:val="00C67963"/>
    <w:rsid w:val="00C70C4D"/>
    <w:rsid w:val="00C73FFE"/>
    <w:rsid w:val="00C75C4F"/>
    <w:rsid w:val="00C76711"/>
    <w:rsid w:val="00C8052F"/>
    <w:rsid w:val="00C817AD"/>
    <w:rsid w:val="00C82AB3"/>
    <w:rsid w:val="00C918A9"/>
    <w:rsid w:val="00C92F49"/>
    <w:rsid w:val="00C942D5"/>
    <w:rsid w:val="00C94F54"/>
    <w:rsid w:val="00C95400"/>
    <w:rsid w:val="00CA06B1"/>
    <w:rsid w:val="00CA0E1A"/>
    <w:rsid w:val="00CA584A"/>
    <w:rsid w:val="00CB01AA"/>
    <w:rsid w:val="00CB1C8C"/>
    <w:rsid w:val="00CB294D"/>
    <w:rsid w:val="00CB339C"/>
    <w:rsid w:val="00CB3CE6"/>
    <w:rsid w:val="00CB717C"/>
    <w:rsid w:val="00CC13A9"/>
    <w:rsid w:val="00CC5526"/>
    <w:rsid w:val="00CC552A"/>
    <w:rsid w:val="00CC7249"/>
    <w:rsid w:val="00CC792C"/>
    <w:rsid w:val="00CD0612"/>
    <w:rsid w:val="00CD1706"/>
    <w:rsid w:val="00CD1A4E"/>
    <w:rsid w:val="00CD29DF"/>
    <w:rsid w:val="00CD73E4"/>
    <w:rsid w:val="00CE1CC7"/>
    <w:rsid w:val="00CE5CF7"/>
    <w:rsid w:val="00CF6E0F"/>
    <w:rsid w:val="00D00E95"/>
    <w:rsid w:val="00D044CE"/>
    <w:rsid w:val="00D10BA7"/>
    <w:rsid w:val="00D11BF9"/>
    <w:rsid w:val="00D12428"/>
    <w:rsid w:val="00D14245"/>
    <w:rsid w:val="00D1530E"/>
    <w:rsid w:val="00D17959"/>
    <w:rsid w:val="00D22754"/>
    <w:rsid w:val="00D231BD"/>
    <w:rsid w:val="00D262C7"/>
    <w:rsid w:val="00D31652"/>
    <w:rsid w:val="00D32D22"/>
    <w:rsid w:val="00D32F6F"/>
    <w:rsid w:val="00D33389"/>
    <w:rsid w:val="00D33770"/>
    <w:rsid w:val="00D33DBD"/>
    <w:rsid w:val="00D34B49"/>
    <w:rsid w:val="00D355BC"/>
    <w:rsid w:val="00D36A5C"/>
    <w:rsid w:val="00D37769"/>
    <w:rsid w:val="00D412AA"/>
    <w:rsid w:val="00D415DA"/>
    <w:rsid w:val="00D43D39"/>
    <w:rsid w:val="00D43E35"/>
    <w:rsid w:val="00D4538E"/>
    <w:rsid w:val="00D47D49"/>
    <w:rsid w:val="00D51884"/>
    <w:rsid w:val="00D51C7A"/>
    <w:rsid w:val="00D532DB"/>
    <w:rsid w:val="00D554BF"/>
    <w:rsid w:val="00D57375"/>
    <w:rsid w:val="00D6135C"/>
    <w:rsid w:val="00D61E8C"/>
    <w:rsid w:val="00D661BF"/>
    <w:rsid w:val="00D677A3"/>
    <w:rsid w:val="00D72DDB"/>
    <w:rsid w:val="00D74724"/>
    <w:rsid w:val="00D751A4"/>
    <w:rsid w:val="00D76028"/>
    <w:rsid w:val="00D761FF"/>
    <w:rsid w:val="00D76414"/>
    <w:rsid w:val="00D77837"/>
    <w:rsid w:val="00D8030E"/>
    <w:rsid w:val="00D820AD"/>
    <w:rsid w:val="00D83822"/>
    <w:rsid w:val="00D83B27"/>
    <w:rsid w:val="00D84E9B"/>
    <w:rsid w:val="00D84EF1"/>
    <w:rsid w:val="00D9269F"/>
    <w:rsid w:val="00D9278C"/>
    <w:rsid w:val="00D93DA3"/>
    <w:rsid w:val="00D947BB"/>
    <w:rsid w:val="00D9600A"/>
    <w:rsid w:val="00D96484"/>
    <w:rsid w:val="00DA0F0D"/>
    <w:rsid w:val="00DA1A1A"/>
    <w:rsid w:val="00DA2DEC"/>
    <w:rsid w:val="00DA425D"/>
    <w:rsid w:val="00DA60B6"/>
    <w:rsid w:val="00DA6B9D"/>
    <w:rsid w:val="00DA7137"/>
    <w:rsid w:val="00DB29D3"/>
    <w:rsid w:val="00DB2A6F"/>
    <w:rsid w:val="00DB33A0"/>
    <w:rsid w:val="00DB3ED3"/>
    <w:rsid w:val="00DB4360"/>
    <w:rsid w:val="00DB4676"/>
    <w:rsid w:val="00DC34D5"/>
    <w:rsid w:val="00DC4E81"/>
    <w:rsid w:val="00DC5265"/>
    <w:rsid w:val="00DC7BD1"/>
    <w:rsid w:val="00DD1FA9"/>
    <w:rsid w:val="00DD38FB"/>
    <w:rsid w:val="00DD4080"/>
    <w:rsid w:val="00DD42BE"/>
    <w:rsid w:val="00DD5ECE"/>
    <w:rsid w:val="00DE02CA"/>
    <w:rsid w:val="00DE0584"/>
    <w:rsid w:val="00DE1A6F"/>
    <w:rsid w:val="00DE21B4"/>
    <w:rsid w:val="00DE2AC6"/>
    <w:rsid w:val="00DE2FAF"/>
    <w:rsid w:val="00DE33E0"/>
    <w:rsid w:val="00DE44E4"/>
    <w:rsid w:val="00DE6156"/>
    <w:rsid w:val="00DE7DA8"/>
    <w:rsid w:val="00DF058A"/>
    <w:rsid w:val="00DF0B70"/>
    <w:rsid w:val="00DF0DE1"/>
    <w:rsid w:val="00DF2234"/>
    <w:rsid w:val="00DF3B0C"/>
    <w:rsid w:val="00DF4BA2"/>
    <w:rsid w:val="00DF5921"/>
    <w:rsid w:val="00DF5B26"/>
    <w:rsid w:val="00E00CD2"/>
    <w:rsid w:val="00E018E1"/>
    <w:rsid w:val="00E02F89"/>
    <w:rsid w:val="00E04DF3"/>
    <w:rsid w:val="00E058CB"/>
    <w:rsid w:val="00E12973"/>
    <w:rsid w:val="00E1340D"/>
    <w:rsid w:val="00E13812"/>
    <w:rsid w:val="00E13ED4"/>
    <w:rsid w:val="00E15E0B"/>
    <w:rsid w:val="00E16C8B"/>
    <w:rsid w:val="00E17DDE"/>
    <w:rsid w:val="00E21166"/>
    <w:rsid w:val="00E249FE"/>
    <w:rsid w:val="00E26A14"/>
    <w:rsid w:val="00E26C64"/>
    <w:rsid w:val="00E26FE2"/>
    <w:rsid w:val="00E27E32"/>
    <w:rsid w:val="00E33D4B"/>
    <w:rsid w:val="00E3622F"/>
    <w:rsid w:val="00E437D7"/>
    <w:rsid w:val="00E4563F"/>
    <w:rsid w:val="00E46974"/>
    <w:rsid w:val="00E47789"/>
    <w:rsid w:val="00E47BE4"/>
    <w:rsid w:val="00E51119"/>
    <w:rsid w:val="00E5241A"/>
    <w:rsid w:val="00E53943"/>
    <w:rsid w:val="00E55195"/>
    <w:rsid w:val="00E611B7"/>
    <w:rsid w:val="00E6202F"/>
    <w:rsid w:val="00E6260C"/>
    <w:rsid w:val="00E63C98"/>
    <w:rsid w:val="00E657EA"/>
    <w:rsid w:val="00E66049"/>
    <w:rsid w:val="00E66DC9"/>
    <w:rsid w:val="00E707EA"/>
    <w:rsid w:val="00E71811"/>
    <w:rsid w:val="00E73264"/>
    <w:rsid w:val="00E73DDB"/>
    <w:rsid w:val="00E74946"/>
    <w:rsid w:val="00E82103"/>
    <w:rsid w:val="00E85BF0"/>
    <w:rsid w:val="00E87040"/>
    <w:rsid w:val="00E87C3C"/>
    <w:rsid w:val="00E932D2"/>
    <w:rsid w:val="00E96645"/>
    <w:rsid w:val="00E96E81"/>
    <w:rsid w:val="00EA0983"/>
    <w:rsid w:val="00EA5125"/>
    <w:rsid w:val="00EA5B35"/>
    <w:rsid w:val="00EA7A0C"/>
    <w:rsid w:val="00EB0CA8"/>
    <w:rsid w:val="00EB14A0"/>
    <w:rsid w:val="00EB231E"/>
    <w:rsid w:val="00EB2D38"/>
    <w:rsid w:val="00EB628A"/>
    <w:rsid w:val="00EB71FE"/>
    <w:rsid w:val="00EC05D9"/>
    <w:rsid w:val="00EC1F19"/>
    <w:rsid w:val="00EC28E4"/>
    <w:rsid w:val="00ED1136"/>
    <w:rsid w:val="00ED32B3"/>
    <w:rsid w:val="00ED5831"/>
    <w:rsid w:val="00ED6A5C"/>
    <w:rsid w:val="00EE03B6"/>
    <w:rsid w:val="00EE1430"/>
    <w:rsid w:val="00EE32AC"/>
    <w:rsid w:val="00EE549F"/>
    <w:rsid w:val="00EF054A"/>
    <w:rsid w:val="00EF37B5"/>
    <w:rsid w:val="00EF4E19"/>
    <w:rsid w:val="00EF622C"/>
    <w:rsid w:val="00EF64A1"/>
    <w:rsid w:val="00EF7631"/>
    <w:rsid w:val="00F0018B"/>
    <w:rsid w:val="00F011A9"/>
    <w:rsid w:val="00F03435"/>
    <w:rsid w:val="00F04CCC"/>
    <w:rsid w:val="00F0631F"/>
    <w:rsid w:val="00F06758"/>
    <w:rsid w:val="00F138C1"/>
    <w:rsid w:val="00F13EAC"/>
    <w:rsid w:val="00F15084"/>
    <w:rsid w:val="00F16BCE"/>
    <w:rsid w:val="00F20574"/>
    <w:rsid w:val="00F20CD9"/>
    <w:rsid w:val="00F20FD8"/>
    <w:rsid w:val="00F22A0E"/>
    <w:rsid w:val="00F24BD9"/>
    <w:rsid w:val="00F258BC"/>
    <w:rsid w:val="00F274AA"/>
    <w:rsid w:val="00F311F8"/>
    <w:rsid w:val="00F322B1"/>
    <w:rsid w:val="00F32C62"/>
    <w:rsid w:val="00F343E0"/>
    <w:rsid w:val="00F34CE5"/>
    <w:rsid w:val="00F35133"/>
    <w:rsid w:val="00F3710E"/>
    <w:rsid w:val="00F408A2"/>
    <w:rsid w:val="00F42DC0"/>
    <w:rsid w:val="00F43915"/>
    <w:rsid w:val="00F47CF1"/>
    <w:rsid w:val="00F47D68"/>
    <w:rsid w:val="00F51546"/>
    <w:rsid w:val="00F52B38"/>
    <w:rsid w:val="00F53185"/>
    <w:rsid w:val="00F53219"/>
    <w:rsid w:val="00F55674"/>
    <w:rsid w:val="00F5641D"/>
    <w:rsid w:val="00F567CB"/>
    <w:rsid w:val="00F56D24"/>
    <w:rsid w:val="00F610A0"/>
    <w:rsid w:val="00F616C8"/>
    <w:rsid w:val="00F637E1"/>
    <w:rsid w:val="00F6440E"/>
    <w:rsid w:val="00F66640"/>
    <w:rsid w:val="00F70422"/>
    <w:rsid w:val="00F72D03"/>
    <w:rsid w:val="00F74C3B"/>
    <w:rsid w:val="00F80137"/>
    <w:rsid w:val="00F80E2E"/>
    <w:rsid w:val="00F80FDB"/>
    <w:rsid w:val="00F815BA"/>
    <w:rsid w:val="00F929AE"/>
    <w:rsid w:val="00F9408A"/>
    <w:rsid w:val="00F94D5D"/>
    <w:rsid w:val="00F95F14"/>
    <w:rsid w:val="00F96898"/>
    <w:rsid w:val="00FA0BF6"/>
    <w:rsid w:val="00FA23A9"/>
    <w:rsid w:val="00FA27D1"/>
    <w:rsid w:val="00FB1850"/>
    <w:rsid w:val="00FB22BD"/>
    <w:rsid w:val="00FB387D"/>
    <w:rsid w:val="00FB6671"/>
    <w:rsid w:val="00FB7339"/>
    <w:rsid w:val="00FC0688"/>
    <w:rsid w:val="00FC11B8"/>
    <w:rsid w:val="00FC3793"/>
    <w:rsid w:val="00FC5E5E"/>
    <w:rsid w:val="00FC6286"/>
    <w:rsid w:val="00FD07D5"/>
    <w:rsid w:val="00FD1326"/>
    <w:rsid w:val="00FE1222"/>
    <w:rsid w:val="00FE290B"/>
    <w:rsid w:val="00FE4634"/>
    <w:rsid w:val="00FF1CEE"/>
    <w:rsid w:val="00FF4B6F"/>
    <w:rsid w:val="00FF6FFB"/>
    <w:rsid w:val="00FF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518998"/>
  <w15:docId w15:val="{76D453DC-39E6-41D3-8C02-F1E371ED5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83803"/>
    <w:rPr>
      <w:rFonts w:ascii="CordiaUPC" w:hAnsi="CordiaUPC" w:cs="CordiaUPC"/>
      <w:sz w:val="32"/>
      <w:szCs w:val="32"/>
    </w:rPr>
  </w:style>
  <w:style w:type="paragraph" w:styleId="1">
    <w:name w:val="heading 1"/>
    <w:basedOn w:val="a"/>
    <w:next w:val="a"/>
    <w:qFormat/>
    <w:rsid w:val="00283803"/>
    <w:pPr>
      <w:keepNext/>
      <w:jc w:val="center"/>
      <w:outlineLvl w:val="0"/>
    </w:pPr>
    <w:rPr>
      <w:rFonts w:ascii="Angsana New" w:hAnsi="Angsana New" w:cs="Angsana New"/>
      <w:sz w:val="144"/>
      <w:szCs w:val="144"/>
    </w:rPr>
  </w:style>
  <w:style w:type="paragraph" w:styleId="2">
    <w:name w:val="heading 2"/>
    <w:basedOn w:val="a"/>
    <w:next w:val="a"/>
    <w:qFormat/>
    <w:rsid w:val="00283803"/>
    <w:pPr>
      <w:keepNext/>
      <w:outlineLvl w:val="1"/>
    </w:pPr>
    <w:rPr>
      <w:rFonts w:ascii="Angsana New" w:hAnsi="Angsana New" w:cs="Angsana New"/>
      <w:sz w:val="72"/>
      <w:szCs w:val="72"/>
    </w:rPr>
  </w:style>
  <w:style w:type="paragraph" w:styleId="3">
    <w:name w:val="heading 3"/>
    <w:basedOn w:val="a"/>
    <w:next w:val="a"/>
    <w:qFormat/>
    <w:rsid w:val="00283803"/>
    <w:pPr>
      <w:keepNext/>
      <w:jc w:val="center"/>
      <w:outlineLvl w:val="2"/>
    </w:pPr>
    <w:rPr>
      <w:rFonts w:ascii="Angsana New" w:hAnsi="Angsana New" w:cs="Angsana New"/>
      <w:sz w:val="96"/>
      <w:szCs w:val="96"/>
    </w:rPr>
  </w:style>
  <w:style w:type="paragraph" w:styleId="4">
    <w:name w:val="heading 4"/>
    <w:basedOn w:val="a"/>
    <w:next w:val="a"/>
    <w:qFormat/>
    <w:rsid w:val="00283803"/>
    <w:pPr>
      <w:keepNext/>
      <w:jc w:val="center"/>
      <w:outlineLvl w:val="3"/>
    </w:pPr>
    <w:rPr>
      <w:rFonts w:ascii="Angsana New" w:hAnsi="Angsana New" w:cs="Angsana New"/>
      <w:b/>
      <w:bCs/>
      <w:sz w:val="40"/>
      <w:szCs w:val="40"/>
      <w:u w:val="single"/>
    </w:rPr>
  </w:style>
  <w:style w:type="paragraph" w:styleId="5">
    <w:name w:val="heading 5"/>
    <w:basedOn w:val="a"/>
    <w:next w:val="a"/>
    <w:qFormat/>
    <w:rsid w:val="00283803"/>
    <w:pPr>
      <w:keepNext/>
      <w:jc w:val="center"/>
      <w:outlineLvl w:val="4"/>
    </w:pPr>
    <w:rPr>
      <w:rFonts w:ascii="Angsana New" w:hAnsi="Angsana New" w:cs="Angsana New"/>
      <w:sz w:val="72"/>
      <w:szCs w:val="72"/>
    </w:rPr>
  </w:style>
  <w:style w:type="paragraph" w:styleId="6">
    <w:name w:val="heading 6"/>
    <w:basedOn w:val="a"/>
    <w:next w:val="a"/>
    <w:qFormat/>
    <w:rsid w:val="00283803"/>
    <w:pPr>
      <w:keepNext/>
      <w:outlineLvl w:val="5"/>
    </w:pPr>
    <w:rPr>
      <w:rFonts w:ascii="Angsana New" w:hAnsi="Angsana New" w:cs="Angsana New"/>
      <w:sz w:val="48"/>
      <w:szCs w:val="48"/>
    </w:rPr>
  </w:style>
  <w:style w:type="paragraph" w:styleId="7">
    <w:name w:val="heading 7"/>
    <w:basedOn w:val="a"/>
    <w:next w:val="a"/>
    <w:qFormat/>
    <w:rsid w:val="00283803"/>
    <w:pPr>
      <w:keepNext/>
      <w:jc w:val="right"/>
      <w:outlineLvl w:val="6"/>
    </w:pPr>
    <w:rPr>
      <w:rFonts w:ascii="Angsana New" w:hAnsi="Angsana New" w:cs="Angsana New"/>
      <w:sz w:val="48"/>
      <w:szCs w:val="48"/>
    </w:rPr>
  </w:style>
  <w:style w:type="paragraph" w:styleId="8">
    <w:name w:val="heading 8"/>
    <w:basedOn w:val="a"/>
    <w:next w:val="a"/>
    <w:qFormat/>
    <w:rsid w:val="00283803"/>
    <w:pPr>
      <w:keepNext/>
      <w:jc w:val="center"/>
      <w:outlineLvl w:val="7"/>
    </w:pPr>
    <w:rPr>
      <w:rFonts w:ascii="Angsana New" w:hAnsi="Angsana New" w:cs="Angsana New"/>
      <w:sz w:val="130"/>
      <w:szCs w:val="1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3803"/>
    <w:rPr>
      <w:rFonts w:ascii="Angsana New" w:hAnsi="Angsana New" w:cs="Angsana New"/>
      <w:sz w:val="36"/>
      <w:szCs w:val="36"/>
    </w:rPr>
  </w:style>
  <w:style w:type="table" w:styleId="a5">
    <w:name w:val="Table Grid"/>
    <w:basedOn w:val="a1"/>
    <w:rsid w:val="003D00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3701F5"/>
    <w:rPr>
      <w:rFonts w:ascii="Tahoma" w:hAnsi="Tahoma" w:cs="Angsana New"/>
      <w:sz w:val="16"/>
      <w:szCs w:val="18"/>
    </w:rPr>
  </w:style>
  <w:style w:type="paragraph" w:styleId="a7">
    <w:name w:val="List Paragraph"/>
    <w:basedOn w:val="a"/>
    <w:uiPriority w:val="34"/>
    <w:qFormat/>
    <w:rsid w:val="008B188A"/>
    <w:pPr>
      <w:ind w:left="720"/>
    </w:pPr>
    <w:rPr>
      <w:rFonts w:cs="Angsana New"/>
      <w:szCs w:val="40"/>
    </w:rPr>
  </w:style>
  <w:style w:type="character" w:customStyle="1" w:styleId="a4">
    <w:name w:val="เนื้อความ อักขระ"/>
    <w:basedOn w:val="a0"/>
    <w:link w:val="a3"/>
    <w:rsid w:val="00371B3D"/>
    <w:rPr>
      <w:rFonts w:ascii="Angsana New" w:hAnsi="Angsana New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UN\My%20Documents\Doc2549\&#3591;&#3634;&#3609;&#3619;&#3634;&#3594;&#3585;&#3634;&#3619;\&#3588;&#3635;&#3626;&#3633;&#3656;&#3591;\&#3612;&#3585;&#3585;\&#3588;&#3635;&#3626;&#3633;&#3656;&#3591;&#3613;&#3638;&#3585;\&#3588;&#3635;&#3626;&#3633;&#3656;&#3591;&#3613;&#3638;&#3585;&#3611;&#3619;&#3632;&#3592;&#3635;&#3626;&#3633;&#3611;&#3604;&#3634;&#3627;&#3660;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EE958-04AC-42DD-B2F8-D45C5E2E4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คำสั่งฝึกประจำสัปดาห์</Template>
  <TotalTime>68</TotalTime>
  <Pages>7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Taiwan .</Company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Acer</cp:lastModifiedBy>
  <cp:revision>13</cp:revision>
  <cp:lastPrinted>2024-01-17T12:58:00Z</cp:lastPrinted>
  <dcterms:created xsi:type="dcterms:W3CDTF">2024-03-22T03:52:00Z</dcterms:created>
  <dcterms:modified xsi:type="dcterms:W3CDTF">2024-04-25T06:39:00Z</dcterms:modified>
</cp:coreProperties>
</file>